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51DF0" w14:textId="77777777" w:rsidR="00E045AD" w:rsidRDefault="00E164A8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4E897C" wp14:editId="45FD13EE">
                <wp:simplePos x="0" y="0"/>
                <wp:positionH relativeFrom="column">
                  <wp:posOffset>-131242</wp:posOffset>
                </wp:positionH>
                <wp:positionV relativeFrom="paragraph">
                  <wp:posOffset>124282</wp:posOffset>
                </wp:positionV>
                <wp:extent cx="1953158" cy="1221639"/>
                <wp:effectExtent l="0" t="0" r="635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3158" cy="12216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41FBDB" w14:textId="77777777" w:rsidR="00E164A8" w:rsidRDefault="00E164A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AB78B7" wp14:editId="6F42C78A">
                                  <wp:extent cx="1806855" cy="1252302"/>
                                  <wp:effectExtent l="0" t="0" r="3175" b="508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8567" cy="12534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4E897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10.35pt;margin-top:9.8pt;width:153.8pt;height:96.2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" fillcolor="white [3201]" stroked="f" strokeweight=".5pt">
                <v:textbox>
                  <w:txbxContent>
                    <w:p w14:paraId="0341FBDB" w14:textId="77777777" w:rsidR="00E164A8" w:rsidRDefault="00E164A8">
                      <w:r>
                        <w:rPr>
                          <w:noProof/>
                        </w:rPr>
                        <w:drawing>
                          <wp:inline distT="0" distB="0" distL="0" distR="0" wp14:anchorId="0AAB78B7" wp14:editId="6F42C78A">
                            <wp:extent cx="1806855" cy="1252302"/>
                            <wp:effectExtent l="0" t="0" r="3175" b="508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8567" cy="12534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84AF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F2644C" wp14:editId="25FE76B3">
                <wp:simplePos x="0" y="0"/>
                <wp:positionH relativeFrom="page">
                  <wp:align>left</wp:align>
                </wp:positionH>
                <wp:positionV relativeFrom="paragraph">
                  <wp:posOffset>1637665</wp:posOffset>
                </wp:positionV>
                <wp:extent cx="7762875" cy="9525"/>
                <wp:effectExtent l="19050" t="38100" r="47625" b="4762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62875" cy="952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24DE5D" id="Straight Connector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128.95pt" to="611.25pt,1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" strokecolor="#c00000" strokeweight="6pt">
                <v:stroke joinstyle="miter"/>
                <w10:wrap anchorx="page"/>
              </v:line>
            </w:pict>
          </mc:Fallback>
        </mc:AlternateContent>
      </w:r>
      <w:r w:rsidR="004968A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1C889F" wp14:editId="17B1FC34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3905250" cy="12954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0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ABB556" w14:textId="77777777" w:rsidR="004968A3" w:rsidRPr="00457CA1" w:rsidRDefault="00457CA1">
                            <w:pPr>
                              <w:rPr>
                                <w:rFonts w:ascii="Arial Black" w:hAnsi="Arial Black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RIPPLE ROCK</w:t>
                            </w:r>
                            <w:r w:rsidR="00993B50" w:rsidRPr="00457CA1">
                              <w:rPr>
                                <w:rFonts w:ascii="Arial Black" w:hAnsi="Arial Black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 ELEMENTARY SCHOOL</w:t>
                            </w:r>
                          </w:p>
                          <w:p w14:paraId="7E588A4B" w14:textId="77777777" w:rsidR="00993B50" w:rsidRPr="00457CA1" w:rsidRDefault="00457CA1" w:rsidP="00993B50">
                            <w:pPr>
                              <w:spacing w:after="0"/>
                              <w:rPr>
                                <w:rFonts w:ascii="Arial" w:hAnsi="Arial" w:cs="Arial"/>
                                <w:color w:val="C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C00000"/>
                                <w:sz w:val="26"/>
                                <w:szCs w:val="26"/>
                              </w:rPr>
                              <w:t>2001 Cheviot Road</w:t>
                            </w:r>
                            <w:r w:rsidR="00F84AF7">
                              <w:rPr>
                                <w:rFonts w:ascii="Arial" w:hAnsi="Arial" w:cs="Arial"/>
                                <w:color w:val="C00000"/>
                                <w:sz w:val="26"/>
                                <w:szCs w:val="26"/>
                              </w:rPr>
                              <w:t xml:space="preserve"> Campbell River, BC, V9H 1R4</w:t>
                            </w:r>
                          </w:p>
                          <w:p w14:paraId="25BE4839" w14:textId="77777777" w:rsidR="00993B50" w:rsidRPr="00457CA1" w:rsidRDefault="00993B50" w:rsidP="00993B50">
                            <w:pPr>
                              <w:spacing w:after="0"/>
                              <w:rPr>
                                <w:rFonts w:ascii="Arial" w:hAnsi="Arial" w:cs="Arial"/>
                                <w:color w:val="C00000"/>
                                <w:sz w:val="26"/>
                                <w:szCs w:val="26"/>
                              </w:rPr>
                            </w:pPr>
                            <w:r w:rsidRPr="00457CA1">
                              <w:rPr>
                                <w:rFonts w:ascii="Arial" w:hAnsi="Arial" w:cs="Arial"/>
                                <w:color w:val="C00000"/>
                                <w:sz w:val="26"/>
                                <w:szCs w:val="26"/>
                              </w:rPr>
                              <w:t>Telephone: (250)</w:t>
                            </w:r>
                            <w:r w:rsidR="00F84AF7">
                              <w:rPr>
                                <w:rFonts w:ascii="Arial" w:hAnsi="Arial" w:cs="Arial"/>
                                <w:color w:val="C00000"/>
                                <w:sz w:val="26"/>
                                <w:szCs w:val="26"/>
                              </w:rPr>
                              <w:t xml:space="preserve"> 850-2035</w:t>
                            </w:r>
                            <w:r w:rsidRPr="00457CA1">
                              <w:rPr>
                                <w:rFonts w:ascii="Arial" w:hAnsi="Arial" w:cs="Arial"/>
                                <w:color w:val="C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0FE5789E" w14:textId="77777777" w:rsidR="00993B50" w:rsidRPr="00457CA1" w:rsidRDefault="00993B50" w:rsidP="00993B50">
                            <w:pPr>
                              <w:spacing w:after="0"/>
                              <w:rPr>
                                <w:rFonts w:ascii="Arial" w:hAnsi="Arial" w:cs="Arial"/>
                                <w:color w:val="C00000"/>
                                <w:sz w:val="26"/>
                                <w:szCs w:val="26"/>
                              </w:rPr>
                            </w:pPr>
                            <w:r w:rsidRPr="00457CA1">
                              <w:rPr>
                                <w:rFonts w:ascii="Arial" w:hAnsi="Arial" w:cs="Arial"/>
                                <w:color w:val="C00000"/>
                                <w:sz w:val="26"/>
                                <w:szCs w:val="26"/>
                              </w:rPr>
                              <w:t xml:space="preserve">Fax:  (250) </w:t>
                            </w:r>
                            <w:r w:rsidR="00F84AF7">
                              <w:rPr>
                                <w:rFonts w:ascii="Arial" w:hAnsi="Arial" w:cs="Arial"/>
                                <w:color w:val="C00000"/>
                                <w:sz w:val="26"/>
                                <w:szCs w:val="26"/>
                              </w:rPr>
                              <w:t>850-2034</w:t>
                            </w:r>
                          </w:p>
                          <w:p w14:paraId="71510AEE" w14:textId="77777777" w:rsidR="00993B50" w:rsidRPr="00457CA1" w:rsidRDefault="00F84AF7" w:rsidP="00993B50">
                            <w:pPr>
                              <w:spacing w:after="0"/>
                              <w:rPr>
                                <w:rFonts w:ascii="Arial" w:hAnsi="Arial" w:cs="Arial"/>
                                <w:color w:val="C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C00000"/>
                                <w:sz w:val="26"/>
                                <w:szCs w:val="26"/>
                              </w:rPr>
                              <w:t>ripplerock</w:t>
                            </w:r>
                            <w:r w:rsidR="00993B50" w:rsidRPr="00457CA1">
                              <w:rPr>
                                <w:rFonts w:ascii="Arial" w:hAnsi="Arial" w:cs="Arial"/>
                                <w:color w:val="C00000"/>
                                <w:sz w:val="26"/>
                                <w:szCs w:val="26"/>
                              </w:rPr>
                              <w:t>@sd72.bc.ca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C889F" id="Text Box 3" o:spid="_x0000_s1027" type="#_x0000_t202" style="position:absolute;margin-left:256.3pt;margin-top:.75pt;width:307.5pt;height:102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" fillcolor="white [3201]" stroked="f" strokeweight=".5pt">
                <v:textbox>
                  <w:txbxContent>
                    <w:p w14:paraId="48ABB556" w14:textId="77777777" w:rsidR="004968A3" w:rsidRPr="00457CA1" w:rsidRDefault="00457CA1">
                      <w:pPr>
                        <w:rPr>
                          <w:rFonts w:ascii="Arial Black" w:hAnsi="Arial Black"/>
                          <w:b/>
                          <w:bCs/>
                          <w:color w:val="C00000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color w:val="C00000"/>
                          <w:sz w:val="28"/>
                          <w:szCs w:val="28"/>
                        </w:rPr>
                        <w:t>RIPPLE ROCK</w:t>
                      </w:r>
                      <w:r w:rsidR="00993B50" w:rsidRPr="00457CA1">
                        <w:rPr>
                          <w:rFonts w:ascii="Arial Black" w:hAnsi="Arial Black"/>
                          <w:b/>
                          <w:bCs/>
                          <w:color w:val="C00000"/>
                          <w:sz w:val="28"/>
                          <w:szCs w:val="28"/>
                        </w:rPr>
                        <w:t xml:space="preserve"> ELEMENTARY SCHOOL</w:t>
                      </w:r>
                    </w:p>
                    <w:p w14:paraId="7E588A4B" w14:textId="77777777" w:rsidR="00993B50" w:rsidRPr="00457CA1" w:rsidRDefault="00457CA1" w:rsidP="00993B50">
                      <w:pPr>
                        <w:spacing w:after="0"/>
                        <w:rPr>
                          <w:rFonts w:ascii="Arial" w:hAnsi="Arial" w:cs="Arial"/>
                          <w:color w:val="C00000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color w:val="C00000"/>
                          <w:sz w:val="26"/>
                          <w:szCs w:val="26"/>
                        </w:rPr>
                        <w:t>2001 Cheviot Road</w:t>
                      </w:r>
                      <w:r w:rsidR="00F84AF7">
                        <w:rPr>
                          <w:rFonts w:ascii="Arial" w:hAnsi="Arial" w:cs="Arial"/>
                          <w:color w:val="C00000"/>
                          <w:sz w:val="26"/>
                          <w:szCs w:val="26"/>
                        </w:rPr>
                        <w:t xml:space="preserve"> Campbell River, BC, V9H 1R4</w:t>
                      </w:r>
                    </w:p>
                    <w:p w14:paraId="25BE4839" w14:textId="77777777" w:rsidR="00993B50" w:rsidRPr="00457CA1" w:rsidRDefault="00993B50" w:rsidP="00993B50">
                      <w:pPr>
                        <w:spacing w:after="0"/>
                        <w:rPr>
                          <w:rFonts w:ascii="Arial" w:hAnsi="Arial" w:cs="Arial"/>
                          <w:color w:val="C00000"/>
                          <w:sz w:val="26"/>
                          <w:szCs w:val="26"/>
                        </w:rPr>
                      </w:pPr>
                      <w:r w:rsidRPr="00457CA1">
                        <w:rPr>
                          <w:rFonts w:ascii="Arial" w:hAnsi="Arial" w:cs="Arial"/>
                          <w:color w:val="C00000"/>
                          <w:sz w:val="26"/>
                          <w:szCs w:val="26"/>
                        </w:rPr>
                        <w:t>Telephone: (250)</w:t>
                      </w:r>
                      <w:r w:rsidR="00F84AF7">
                        <w:rPr>
                          <w:rFonts w:ascii="Arial" w:hAnsi="Arial" w:cs="Arial"/>
                          <w:color w:val="C00000"/>
                          <w:sz w:val="26"/>
                          <w:szCs w:val="26"/>
                        </w:rPr>
                        <w:t xml:space="preserve"> 850-2035</w:t>
                      </w:r>
                      <w:r w:rsidRPr="00457CA1">
                        <w:rPr>
                          <w:rFonts w:ascii="Arial" w:hAnsi="Arial" w:cs="Arial"/>
                          <w:color w:val="C00000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0FE5789E" w14:textId="77777777" w:rsidR="00993B50" w:rsidRPr="00457CA1" w:rsidRDefault="00993B50" w:rsidP="00993B50">
                      <w:pPr>
                        <w:spacing w:after="0"/>
                        <w:rPr>
                          <w:rFonts w:ascii="Arial" w:hAnsi="Arial" w:cs="Arial"/>
                          <w:color w:val="C00000"/>
                          <w:sz w:val="26"/>
                          <w:szCs w:val="26"/>
                        </w:rPr>
                      </w:pPr>
                      <w:r w:rsidRPr="00457CA1">
                        <w:rPr>
                          <w:rFonts w:ascii="Arial" w:hAnsi="Arial" w:cs="Arial"/>
                          <w:color w:val="C00000"/>
                          <w:sz w:val="26"/>
                          <w:szCs w:val="26"/>
                        </w:rPr>
                        <w:t xml:space="preserve">Fax:  (250) </w:t>
                      </w:r>
                      <w:r w:rsidR="00F84AF7">
                        <w:rPr>
                          <w:rFonts w:ascii="Arial" w:hAnsi="Arial" w:cs="Arial"/>
                          <w:color w:val="C00000"/>
                          <w:sz w:val="26"/>
                          <w:szCs w:val="26"/>
                        </w:rPr>
                        <w:t>850-2034</w:t>
                      </w:r>
                    </w:p>
                    <w:p w14:paraId="71510AEE" w14:textId="77777777" w:rsidR="00993B50" w:rsidRPr="00457CA1" w:rsidRDefault="00F84AF7" w:rsidP="00993B50">
                      <w:pPr>
                        <w:spacing w:after="0"/>
                        <w:rPr>
                          <w:rFonts w:ascii="Arial" w:hAnsi="Arial" w:cs="Arial"/>
                          <w:color w:val="C00000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color w:val="C00000"/>
                          <w:sz w:val="26"/>
                          <w:szCs w:val="26"/>
                        </w:rPr>
                        <w:t>ripplerock</w:t>
                      </w:r>
                      <w:r w:rsidR="00993B50" w:rsidRPr="00457CA1">
                        <w:rPr>
                          <w:rFonts w:ascii="Arial" w:hAnsi="Arial" w:cs="Arial"/>
                          <w:color w:val="C00000"/>
                          <w:sz w:val="26"/>
                          <w:szCs w:val="26"/>
                        </w:rPr>
                        <w:t>@sd72.bc.ca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7CA1">
        <w:t xml:space="preserve">                  </w:t>
      </w:r>
    </w:p>
    <w:p w14:paraId="536A7D64" w14:textId="77777777" w:rsidR="3DE2D091" w:rsidRDefault="3DE2D091" w:rsidP="3DE2D091"/>
    <w:p w14:paraId="3759532D" w14:textId="77777777" w:rsidR="00DD2416" w:rsidRPr="00DD2416" w:rsidRDefault="00DD2416" w:rsidP="3DE2D091">
      <w:pPr>
        <w:rPr>
          <w:sz w:val="24"/>
          <w:szCs w:val="24"/>
        </w:rPr>
      </w:pPr>
    </w:p>
    <w:p w14:paraId="78D8A3C3" w14:textId="77777777" w:rsidR="00554B40" w:rsidRDefault="00F22B09" w:rsidP="00554B4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  <w:lang w:val="en-CA"/>
        </w:rPr>
        <w:t xml:space="preserve"> </w:t>
      </w:r>
    </w:p>
    <w:p w14:paraId="2A0F5572" w14:textId="77777777" w:rsidR="00554B40" w:rsidRDefault="00554B40" w:rsidP="00554B4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 </w:t>
      </w:r>
    </w:p>
    <w:p w14:paraId="294DB595" w14:textId="77777777" w:rsidR="3DE2D091" w:rsidRDefault="3DE2D091" w:rsidP="3DE2D091"/>
    <w:p w14:paraId="253BCD54" w14:textId="77777777" w:rsidR="00F44481" w:rsidRDefault="00F44481"/>
    <w:p w14:paraId="32BCF5A8" w14:textId="7A9B6426" w:rsidR="004F5ACA" w:rsidRDefault="004F5ACA">
      <w:pPr>
        <w:rPr>
          <w:sz w:val="28"/>
          <w:szCs w:val="28"/>
        </w:rPr>
      </w:pPr>
      <w:r>
        <w:rPr>
          <w:sz w:val="28"/>
          <w:szCs w:val="28"/>
        </w:rPr>
        <w:t xml:space="preserve">November </w:t>
      </w:r>
      <w:r w:rsidR="0073684B">
        <w:rPr>
          <w:sz w:val="28"/>
          <w:szCs w:val="28"/>
        </w:rPr>
        <w:t>2</w:t>
      </w:r>
      <w:r>
        <w:rPr>
          <w:sz w:val="28"/>
          <w:szCs w:val="28"/>
        </w:rPr>
        <w:t xml:space="preserve"> is Student Learning Conference Day.</w:t>
      </w:r>
    </w:p>
    <w:p w14:paraId="12CFD64F" w14:textId="684D9EBD" w:rsidR="004F5ACA" w:rsidRDefault="007946C2" w:rsidP="004F5ACA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Mrs. Cook, Mrs. Brits, </w:t>
      </w:r>
      <w:r w:rsidR="00B85FA4">
        <w:rPr>
          <w:sz w:val="24"/>
          <w:szCs w:val="24"/>
        </w:rPr>
        <w:t xml:space="preserve">Ms. Etheridge, Mrs. Hogan, </w:t>
      </w:r>
      <w:r w:rsidR="00087134">
        <w:rPr>
          <w:sz w:val="24"/>
          <w:szCs w:val="24"/>
        </w:rPr>
        <w:t>Mrs. Bello, Mrs. Wiese, Mrs. Mellstrom, Ms. Lane</w:t>
      </w:r>
      <w:r w:rsidR="001B0E32">
        <w:rPr>
          <w:sz w:val="24"/>
          <w:szCs w:val="24"/>
        </w:rPr>
        <w:t>, Mrs. Scholz/Reinholt, Ms. Galloway/Colvin will be using the online registration below.</w:t>
      </w:r>
    </w:p>
    <w:p w14:paraId="0705AE2A" w14:textId="05140A5B" w:rsidR="004F5ACA" w:rsidRDefault="004F5ACA" w:rsidP="004F5ACA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Registration will open at </w:t>
      </w:r>
      <w:r w:rsidR="0073684B">
        <w:rPr>
          <w:sz w:val="24"/>
          <w:szCs w:val="24"/>
        </w:rPr>
        <w:t>12:00 on Wednesday, October 21, 2026</w:t>
      </w:r>
    </w:p>
    <w:p w14:paraId="0B7820F9" w14:textId="58F617F4" w:rsidR="004F5ACA" w:rsidRDefault="004F5ACA" w:rsidP="004F5ACA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Please follow the links and instruction</w:t>
      </w:r>
      <w:r w:rsidR="000A7451">
        <w:rPr>
          <w:sz w:val="24"/>
          <w:szCs w:val="24"/>
        </w:rPr>
        <w:t>s</w:t>
      </w:r>
      <w:r>
        <w:rPr>
          <w:sz w:val="24"/>
          <w:szCs w:val="24"/>
        </w:rPr>
        <w:t xml:space="preserve"> below to sign up for your children’s appointments with their teacher.</w:t>
      </w:r>
    </w:p>
    <w:p w14:paraId="2A4580A1" w14:textId="51E13DE3" w:rsidR="004F5ACA" w:rsidRPr="004F5ACA" w:rsidRDefault="004F5ACA" w:rsidP="004F5ACA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Mr. </w:t>
      </w:r>
      <w:r w:rsidR="001B0E32">
        <w:rPr>
          <w:sz w:val="24"/>
          <w:szCs w:val="24"/>
        </w:rPr>
        <w:t xml:space="preserve">Douglas, Mr. Woodland, Ms. Weiman and Ms. Allysha will be sending home information about how they are </w:t>
      </w:r>
      <w:r w:rsidR="00C9232E">
        <w:rPr>
          <w:sz w:val="24"/>
          <w:szCs w:val="24"/>
        </w:rPr>
        <w:t xml:space="preserve">holding their conferences. </w:t>
      </w:r>
    </w:p>
    <w:p w14:paraId="34240A67" w14:textId="77777777" w:rsidR="004F5ACA" w:rsidRDefault="004F5ACA" w:rsidP="004F5ACA">
      <w:pPr>
        <w:pStyle w:val="Heading1"/>
      </w:pPr>
      <w:r>
        <w:t>School Appointments – Parent Instructions</w:t>
      </w:r>
    </w:p>
    <w:p w14:paraId="65AFF24C" w14:textId="77777777" w:rsidR="004F5ACA" w:rsidRPr="00911B18" w:rsidRDefault="004F5ACA" w:rsidP="004F5ACA">
      <w:pPr>
        <w:pStyle w:val="ListParagraph"/>
        <w:numPr>
          <w:ilvl w:val="0"/>
          <w:numId w:val="2"/>
        </w:numPr>
        <w:spacing w:before="240" w:after="360" w:line="276" w:lineRule="auto"/>
        <w:ind w:left="714" w:hanging="357"/>
        <w:rPr>
          <w:rFonts w:ascii="Calibri" w:hAnsi="Calibri"/>
          <w:lang w:val="en-CA"/>
        </w:rPr>
      </w:pPr>
      <w:r>
        <w:t>Go to our school appointments web site for your school.</w:t>
      </w:r>
    </w:p>
    <w:p w14:paraId="29EF487E" w14:textId="77777777" w:rsidR="004F5ACA" w:rsidRDefault="004F5ACA" w:rsidP="004F5ACA">
      <w:pPr>
        <w:pStyle w:val="ListParagraph"/>
        <w:spacing w:after="360" w:line="276" w:lineRule="auto"/>
        <w:ind w:left="714"/>
      </w:pPr>
    </w:p>
    <w:p w14:paraId="77D3D6F2" w14:textId="76860F20" w:rsidR="004F5ACA" w:rsidRDefault="004F5ACA" w:rsidP="004F5ACA">
      <w:pPr>
        <w:pStyle w:val="ListParagraph"/>
        <w:spacing w:after="360" w:line="276" w:lineRule="auto"/>
        <w:ind w:left="714"/>
        <w:jc w:val="center"/>
      </w:pPr>
      <w:hyperlink r:id="rId6" w:history="1">
        <w:r w:rsidRPr="00577BAE">
          <w:rPr>
            <w:rStyle w:val="Hyperlink"/>
          </w:rPr>
          <w:t>https://ripplerockschool.schoolappointments.com/</w:t>
        </w:r>
      </w:hyperlink>
    </w:p>
    <w:p w14:paraId="1D269CC3" w14:textId="77777777" w:rsidR="004F5ACA" w:rsidRDefault="004F5ACA" w:rsidP="004F5ACA">
      <w:pPr>
        <w:pStyle w:val="ListParagraph"/>
        <w:spacing w:after="360" w:line="276" w:lineRule="auto"/>
        <w:ind w:left="714"/>
        <w:jc w:val="center"/>
        <w:rPr>
          <w:rFonts w:ascii="Calibri" w:hAnsi="Calibri"/>
          <w:lang w:val="en-CA"/>
        </w:rPr>
      </w:pPr>
    </w:p>
    <w:p w14:paraId="14EA0245" w14:textId="77777777" w:rsidR="004F5ACA" w:rsidRDefault="004F5ACA" w:rsidP="004F5ACA">
      <w:pPr>
        <w:pStyle w:val="ListParagraph"/>
        <w:numPr>
          <w:ilvl w:val="0"/>
          <w:numId w:val="2"/>
        </w:numPr>
        <w:spacing w:before="240" w:after="360" w:line="276" w:lineRule="auto"/>
        <w:ind w:left="714" w:hanging="357"/>
      </w:pPr>
      <w:r>
        <w:t>Register for an account by clicking the "</w:t>
      </w:r>
      <w:r>
        <w:rPr>
          <w:b/>
        </w:rPr>
        <w:t>REGISTER</w:t>
      </w:r>
      <w:r>
        <w:t>" menu tab and filling in the on-line form.  Choose a user id and password for yourself and then click the "</w:t>
      </w:r>
      <w:r>
        <w:rPr>
          <w:b/>
        </w:rPr>
        <w:t>Register Now</w:t>
      </w:r>
      <w:r>
        <w:t>" button.</w:t>
      </w:r>
    </w:p>
    <w:p w14:paraId="7065CA62" w14:textId="77777777" w:rsidR="004F5ACA" w:rsidRDefault="004F5ACA" w:rsidP="004F5ACA">
      <w:pPr>
        <w:pStyle w:val="ListParagraph"/>
      </w:pPr>
    </w:p>
    <w:p w14:paraId="0C121016" w14:textId="77777777" w:rsidR="004F5ACA" w:rsidRDefault="004F5ACA" w:rsidP="004F5ACA">
      <w:pPr>
        <w:pStyle w:val="ListParagraph"/>
        <w:spacing w:after="360" w:line="276" w:lineRule="auto"/>
        <w:ind w:left="714"/>
      </w:pPr>
    </w:p>
    <w:p w14:paraId="2BFFC07C" w14:textId="77777777" w:rsidR="004F5ACA" w:rsidRDefault="004F5ACA" w:rsidP="004F5ACA">
      <w:pPr>
        <w:pStyle w:val="ListParagraph"/>
        <w:numPr>
          <w:ilvl w:val="0"/>
          <w:numId w:val="2"/>
        </w:numPr>
        <w:spacing w:before="240" w:after="360" w:line="276" w:lineRule="auto"/>
        <w:ind w:left="714" w:hanging="357"/>
      </w:pPr>
      <w:r>
        <w:t>Add your children into the system by clicking the "</w:t>
      </w:r>
      <w:r>
        <w:rPr>
          <w:b/>
        </w:rPr>
        <w:t>Add a Student</w:t>
      </w:r>
      <w:r>
        <w:t>" button.  Click the "</w:t>
      </w:r>
      <w:r>
        <w:rPr>
          <w:b/>
        </w:rPr>
        <w:t>Insert New</w:t>
      </w:r>
      <w:r>
        <w:t>" button to add more children.</w:t>
      </w:r>
    </w:p>
    <w:p w14:paraId="0D881A22" w14:textId="77777777" w:rsidR="004F5ACA" w:rsidRDefault="004F5ACA" w:rsidP="004F5ACA">
      <w:pPr>
        <w:pStyle w:val="ListParagraph"/>
        <w:spacing w:after="360" w:line="276" w:lineRule="auto"/>
        <w:ind w:left="714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181AC13" wp14:editId="36B321A1">
            <wp:simplePos x="0" y="0"/>
            <wp:positionH relativeFrom="column">
              <wp:posOffset>6095365</wp:posOffset>
            </wp:positionH>
            <wp:positionV relativeFrom="paragraph">
              <wp:posOffset>165100</wp:posOffset>
            </wp:positionV>
            <wp:extent cx="342265" cy="342265"/>
            <wp:effectExtent l="0" t="0" r="635" b="635"/>
            <wp:wrapSquare wrapText="bothSides"/>
            <wp:docPr id="1380181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342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5F4FF6" w14:textId="77777777" w:rsidR="004F5ACA" w:rsidRDefault="004F5ACA" w:rsidP="004F5ACA">
      <w:pPr>
        <w:pStyle w:val="ListParagraph"/>
        <w:numPr>
          <w:ilvl w:val="0"/>
          <w:numId w:val="2"/>
        </w:numPr>
        <w:spacing w:before="240" w:after="360" w:line="276" w:lineRule="auto"/>
        <w:ind w:left="714" w:hanging="357"/>
      </w:pPr>
      <w:r>
        <w:t>Click the "</w:t>
      </w:r>
      <w:r>
        <w:rPr>
          <w:b/>
        </w:rPr>
        <w:t>date</w:t>
      </w:r>
      <w:r>
        <w:t>" icon beside each child's name to schedule appointments.  Select the staff you wish to book appointments with and the "</w:t>
      </w:r>
      <w:r>
        <w:rPr>
          <w:b/>
        </w:rPr>
        <w:t>View Calendars</w:t>
      </w:r>
      <w:r>
        <w:t>" button.  Use the "</w:t>
      </w:r>
      <w:r>
        <w:rPr>
          <w:b/>
        </w:rPr>
        <w:t>Ctrl</w:t>
      </w:r>
      <w:r>
        <w:t>" or "</w:t>
      </w:r>
      <w:r>
        <w:rPr>
          <w:b/>
        </w:rPr>
        <w:t>Command</w:t>
      </w:r>
      <w:r>
        <w:t xml:space="preserve">" key to select multiple staff to view at the same time. </w:t>
      </w:r>
    </w:p>
    <w:p w14:paraId="188B6065" w14:textId="77777777" w:rsidR="004F5ACA" w:rsidRDefault="004F5ACA" w:rsidP="004F5ACA">
      <w:pPr>
        <w:pStyle w:val="ListParagraph"/>
      </w:pPr>
    </w:p>
    <w:p w14:paraId="35FDB5DE" w14:textId="77777777" w:rsidR="004F5ACA" w:rsidRDefault="004F5ACA" w:rsidP="004F5ACA">
      <w:pPr>
        <w:pStyle w:val="ListParagraph"/>
        <w:spacing w:after="360" w:line="276" w:lineRule="auto"/>
        <w:ind w:left="714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11DF755" wp14:editId="45A62330">
            <wp:simplePos x="0" y="0"/>
            <wp:positionH relativeFrom="column">
              <wp:posOffset>5108575</wp:posOffset>
            </wp:positionH>
            <wp:positionV relativeFrom="paragraph">
              <wp:posOffset>56515</wp:posOffset>
            </wp:positionV>
            <wp:extent cx="984250" cy="381635"/>
            <wp:effectExtent l="0" t="0" r="6350" b="0"/>
            <wp:wrapSquare wrapText="bothSides"/>
            <wp:docPr id="12854605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381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36E1CF" w14:textId="77777777" w:rsidR="004F5ACA" w:rsidRDefault="004F5ACA" w:rsidP="004F5ACA">
      <w:pPr>
        <w:pStyle w:val="ListParagraph"/>
        <w:numPr>
          <w:ilvl w:val="0"/>
          <w:numId w:val="2"/>
        </w:numPr>
        <w:spacing w:before="240" w:after="360" w:line="276" w:lineRule="auto"/>
        <w:ind w:left="714" w:hanging="357"/>
      </w:pPr>
      <w:r>
        <w:t>Click on available time slots to book your appointments to make your bookings.</w:t>
      </w:r>
    </w:p>
    <w:p w14:paraId="3099FB68" w14:textId="0EF490CB" w:rsidR="00200A49" w:rsidRPr="0031126E" w:rsidRDefault="00200A49" w:rsidP="00777318">
      <w:pPr>
        <w:rPr>
          <w:rFonts w:ascii="Times New Roman" w:hAnsi="Times New Roman" w:cs="Times New Roman"/>
          <w:sz w:val="24"/>
          <w:szCs w:val="24"/>
        </w:rPr>
      </w:pPr>
    </w:p>
    <w:sectPr w:rsidR="00200A49" w:rsidRPr="003112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21435"/>
    <w:multiLevelType w:val="hybridMultilevel"/>
    <w:tmpl w:val="DFE4EB8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0663C"/>
    <w:multiLevelType w:val="hybridMultilevel"/>
    <w:tmpl w:val="B75CD4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2B3701"/>
    <w:multiLevelType w:val="hybridMultilevel"/>
    <w:tmpl w:val="ED0ECC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4797208">
    <w:abstractNumId w:val="2"/>
  </w:num>
  <w:num w:numId="2" w16cid:durableId="4156370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3418538">
    <w:abstractNumId w:val="0"/>
  </w:num>
  <w:num w:numId="4" w16cid:durableId="58788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ACA"/>
    <w:rsid w:val="0000524B"/>
    <w:rsid w:val="00083700"/>
    <w:rsid w:val="00087134"/>
    <w:rsid w:val="00094FA6"/>
    <w:rsid w:val="000A7451"/>
    <w:rsid w:val="000B7A7B"/>
    <w:rsid w:val="000D1F43"/>
    <w:rsid w:val="00143F7B"/>
    <w:rsid w:val="001B0E32"/>
    <w:rsid w:val="00200A49"/>
    <w:rsid w:val="00224D14"/>
    <w:rsid w:val="002A735E"/>
    <w:rsid w:val="002B3714"/>
    <w:rsid w:val="002C03DD"/>
    <w:rsid w:val="0031126E"/>
    <w:rsid w:val="003A61A9"/>
    <w:rsid w:val="00422CA4"/>
    <w:rsid w:val="00433D9F"/>
    <w:rsid w:val="00447A5F"/>
    <w:rsid w:val="00457CA1"/>
    <w:rsid w:val="004722E4"/>
    <w:rsid w:val="004968A3"/>
    <w:rsid w:val="004A3DAC"/>
    <w:rsid w:val="004C33AE"/>
    <w:rsid w:val="004E5C4D"/>
    <w:rsid w:val="004E5E90"/>
    <w:rsid w:val="004F5ACA"/>
    <w:rsid w:val="00536ADC"/>
    <w:rsid w:val="00554B40"/>
    <w:rsid w:val="0056237C"/>
    <w:rsid w:val="005776A5"/>
    <w:rsid w:val="005D79FC"/>
    <w:rsid w:val="00663870"/>
    <w:rsid w:val="006E4FC5"/>
    <w:rsid w:val="007146B4"/>
    <w:rsid w:val="0073684B"/>
    <w:rsid w:val="00776D3B"/>
    <w:rsid w:val="00777318"/>
    <w:rsid w:val="007946C2"/>
    <w:rsid w:val="007F3ADB"/>
    <w:rsid w:val="00846C15"/>
    <w:rsid w:val="008752E3"/>
    <w:rsid w:val="008B154B"/>
    <w:rsid w:val="008B74B6"/>
    <w:rsid w:val="008D47BB"/>
    <w:rsid w:val="009034A2"/>
    <w:rsid w:val="009364FE"/>
    <w:rsid w:val="00963601"/>
    <w:rsid w:val="00965E49"/>
    <w:rsid w:val="00993B50"/>
    <w:rsid w:val="009D6335"/>
    <w:rsid w:val="009F3A28"/>
    <w:rsid w:val="00A06E7E"/>
    <w:rsid w:val="00A33121"/>
    <w:rsid w:val="00AC5136"/>
    <w:rsid w:val="00AD65C5"/>
    <w:rsid w:val="00B038F7"/>
    <w:rsid w:val="00B359B0"/>
    <w:rsid w:val="00B3749D"/>
    <w:rsid w:val="00B45FE3"/>
    <w:rsid w:val="00B85FA4"/>
    <w:rsid w:val="00B8644E"/>
    <w:rsid w:val="00BD270F"/>
    <w:rsid w:val="00BD297A"/>
    <w:rsid w:val="00BF2A34"/>
    <w:rsid w:val="00C24724"/>
    <w:rsid w:val="00C46642"/>
    <w:rsid w:val="00C579A3"/>
    <w:rsid w:val="00C9232E"/>
    <w:rsid w:val="00CD3EE5"/>
    <w:rsid w:val="00D34C16"/>
    <w:rsid w:val="00D360DC"/>
    <w:rsid w:val="00D42013"/>
    <w:rsid w:val="00D450C8"/>
    <w:rsid w:val="00D779C0"/>
    <w:rsid w:val="00D83634"/>
    <w:rsid w:val="00DD2416"/>
    <w:rsid w:val="00DD5CC6"/>
    <w:rsid w:val="00DF1F98"/>
    <w:rsid w:val="00E045AD"/>
    <w:rsid w:val="00E164A8"/>
    <w:rsid w:val="00E1681F"/>
    <w:rsid w:val="00E35AAF"/>
    <w:rsid w:val="00E53C1A"/>
    <w:rsid w:val="00EB0C07"/>
    <w:rsid w:val="00ED7530"/>
    <w:rsid w:val="00EE0468"/>
    <w:rsid w:val="00F22B09"/>
    <w:rsid w:val="00F35C11"/>
    <w:rsid w:val="00F44481"/>
    <w:rsid w:val="00F77F07"/>
    <w:rsid w:val="00F84AF7"/>
    <w:rsid w:val="3DE2D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7E6A6"/>
  <w15:chartTrackingRefBased/>
  <w15:docId w15:val="{0C8640BE-AACD-48CB-A584-B33285195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F5ACA"/>
    <w:pPr>
      <w:keepNext/>
      <w:pBdr>
        <w:bottom w:val="single" w:sz="4" w:space="1" w:color="auto"/>
      </w:pBdr>
      <w:spacing w:before="360" w:after="0" w:line="240" w:lineRule="auto"/>
      <w:outlineLvl w:val="0"/>
    </w:pPr>
    <w:rPr>
      <w:rFonts w:ascii="Verdana" w:eastAsia="Times New Roman" w:hAnsi="Verdana" w:cs="Times New Roman"/>
      <w:b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31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47BB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554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554B40"/>
  </w:style>
  <w:style w:type="character" w:customStyle="1" w:styleId="eop">
    <w:name w:val="eop"/>
    <w:basedOn w:val="DefaultParagraphFont"/>
    <w:rsid w:val="00554B40"/>
  </w:style>
  <w:style w:type="character" w:customStyle="1" w:styleId="tabchar">
    <w:name w:val="tabchar"/>
    <w:basedOn w:val="DefaultParagraphFont"/>
    <w:rsid w:val="00554B40"/>
  </w:style>
  <w:style w:type="character" w:customStyle="1" w:styleId="Heading1Char">
    <w:name w:val="Heading 1 Char"/>
    <w:basedOn w:val="DefaultParagraphFont"/>
    <w:link w:val="Heading1"/>
    <w:rsid w:val="004F5ACA"/>
    <w:rPr>
      <w:rFonts w:ascii="Verdana" w:eastAsia="Times New Roman" w:hAnsi="Verdana" w:cs="Times New Roman"/>
      <w:b/>
      <w:sz w:val="32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F5A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ipplerockschool.schoolappointments.com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6723\OneDrive%20-%20School%20District%2072\Communicating\Ripple%20Rock%20parent%20communications%202021\Ripple%20Rock%20raven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c39a3a9-82d4-4858-8ea4-5f9ae56f5386}" enabled="0" method="" siteId="{3c39a3a9-82d4-4858-8ea4-5f9ae56f53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Ripple Rock raven letterhead</Template>
  <TotalTime>5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Ritchie</dc:creator>
  <cp:keywords/>
  <dc:description/>
  <cp:lastModifiedBy>Andrea Ritchie</cp:lastModifiedBy>
  <cp:revision>8</cp:revision>
  <cp:lastPrinted>2021-10-08T18:47:00Z</cp:lastPrinted>
  <dcterms:created xsi:type="dcterms:W3CDTF">2026-10-17T21:41:00Z</dcterms:created>
  <dcterms:modified xsi:type="dcterms:W3CDTF">2026-10-17T21:45:00Z</dcterms:modified>
</cp:coreProperties>
</file>